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F030CC">
        <w:rPr>
          <w:rFonts w:ascii="Times New Roman" w:hAnsi="Times New Roman"/>
          <w:sz w:val="24"/>
          <w:szCs w:val="24"/>
        </w:rPr>
        <w:t>музыке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УМК «Планета Знаний»</w:t>
      </w:r>
    </w:p>
    <w:p w:rsidR="0016660F" w:rsidRPr="0016660F" w:rsidRDefault="0016660F" w:rsidP="0016660F">
      <w:pPr>
        <w:spacing w:after="0" w:line="240" w:lineRule="auto"/>
        <w:contextualSpacing/>
        <w:jc w:val="center"/>
        <w:rPr>
          <w:rFonts w:ascii="Times New Roman" w:hAnsi="Times New Roman"/>
          <w:sz w:val="24"/>
          <w:szCs w:val="24"/>
        </w:rPr>
      </w:pPr>
      <w:r w:rsidRPr="0016660F">
        <w:rPr>
          <w:rFonts w:ascii="Times New Roman" w:hAnsi="Times New Roman"/>
          <w:sz w:val="24"/>
          <w:szCs w:val="24"/>
        </w:rPr>
        <w:t>Учитель</w:t>
      </w:r>
      <w:r>
        <w:rPr>
          <w:rFonts w:ascii="Times New Roman" w:hAnsi="Times New Roman"/>
          <w:sz w:val="24"/>
          <w:szCs w:val="24"/>
        </w:rPr>
        <w:t xml:space="preserve">: </w:t>
      </w:r>
      <w:r w:rsidR="00447674">
        <w:rPr>
          <w:rFonts w:ascii="Times New Roman" w:hAnsi="Times New Roman"/>
          <w:sz w:val="24"/>
          <w:szCs w:val="24"/>
        </w:rPr>
        <w:t>Капалыгина Р.Г.</w:t>
      </w:r>
    </w:p>
    <w:p w:rsidR="0016660F" w:rsidRDefault="0016660F" w:rsidP="0016660F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tbl>
      <w:tblPr>
        <w:tblW w:w="11199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35"/>
        <w:gridCol w:w="2693"/>
        <w:gridCol w:w="1559"/>
        <w:gridCol w:w="3261"/>
        <w:gridCol w:w="1134"/>
        <w:gridCol w:w="1417"/>
      </w:tblGrid>
      <w:tr w:rsidR="00AA37E4" w:rsidRPr="00C10560" w:rsidTr="00447674">
        <w:tc>
          <w:tcPr>
            <w:tcW w:w="11199" w:type="dxa"/>
            <w:gridSpan w:val="6"/>
          </w:tcPr>
          <w:p w:rsidR="0016660F" w:rsidRPr="00C10560" w:rsidRDefault="00447674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3г</w:t>
            </w:r>
            <w:r w:rsidR="0016660F" w:rsidRPr="00C10560">
              <w:rPr>
                <w:rFonts w:ascii="Times New Roman" w:hAnsi="Times New Roman"/>
                <w:sz w:val="24"/>
                <w:szCs w:val="24"/>
              </w:rPr>
              <w:t xml:space="preserve"> класс </w:t>
            </w:r>
          </w:p>
          <w:p w:rsidR="00447674" w:rsidRDefault="00401592" w:rsidP="0016660F">
            <w:pPr>
              <w:pStyle w:val="a8"/>
              <w:jc w:val="center"/>
              <w:rPr>
                <w:rFonts w:ascii="Times New Roman" w:hAnsi="Times New Roman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п</w:t>
            </w:r>
            <w:r w:rsidR="00AA37E4" w:rsidRPr="00C10560">
              <w:rPr>
                <w:rFonts w:ascii="Times New Roman" w:hAnsi="Times New Roman"/>
                <w:sz w:val="24"/>
                <w:szCs w:val="24"/>
              </w:rPr>
              <w:t>очта для связи с преподавателем –</w:t>
            </w:r>
            <w:r w:rsidR="00AA37E4" w:rsidRPr="00C10560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r w:rsidR="00447674">
              <w:rPr>
                <w:rFonts w:ascii="Times New Roman" w:hAnsi="Times New Roman"/>
                <w:sz w:val="24"/>
                <w:szCs w:val="24"/>
                <w:lang w:val="en-US"/>
              </w:rPr>
              <w:t>rozauar</w:t>
            </w:r>
            <w:r w:rsidR="00447674" w:rsidRPr="00F43AA0">
              <w:rPr>
                <w:rFonts w:ascii="Times New Roman" w:hAnsi="Times New Roman"/>
                <w:sz w:val="24"/>
                <w:szCs w:val="24"/>
              </w:rPr>
              <w:t>97@</w:t>
            </w:r>
            <w:r w:rsidR="00447674">
              <w:rPr>
                <w:rFonts w:ascii="Times New Roman" w:hAnsi="Times New Roman"/>
                <w:sz w:val="24"/>
                <w:szCs w:val="24"/>
                <w:lang w:val="en-US"/>
              </w:rPr>
              <w:t>gmail</w:t>
            </w:r>
            <w:r w:rsidR="00447674" w:rsidRPr="00F43AA0">
              <w:rPr>
                <w:rFonts w:ascii="Times New Roman" w:hAnsi="Times New Roman"/>
                <w:sz w:val="24"/>
                <w:szCs w:val="24"/>
              </w:rPr>
              <w:t>.</w:t>
            </w:r>
            <w:r w:rsidR="00447674">
              <w:rPr>
                <w:rFonts w:ascii="Times New Roman" w:hAnsi="Times New Roman"/>
                <w:sz w:val="24"/>
                <w:szCs w:val="24"/>
                <w:lang w:val="en-US"/>
              </w:rPr>
              <w:t>com</w:t>
            </w:r>
            <w:r w:rsidR="00447674" w:rsidRPr="0016660F">
              <w:rPr>
                <w:rFonts w:ascii="Times New Roman" w:hAnsi="Times New Roman"/>
              </w:rPr>
              <w:t xml:space="preserve"> </w:t>
            </w:r>
          </w:p>
          <w:p w:rsidR="00447674" w:rsidRPr="00447674" w:rsidRDefault="00447674" w:rsidP="0016660F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18A4" w:rsidRPr="00C10560" w:rsidTr="00447674">
        <w:tc>
          <w:tcPr>
            <w:tcW w:w="1135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693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Тема и ресурс</w:t>
            </w:r>
          </w:p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559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проведения (рассылка заданий, видеоконференция и т.д.)</w:t>
            </w:r>
          </w:p>
        </w:tc>
        <w:tc>
          <w:tcPr>
            <w:tcW w:w="3261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134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417" w:type="dxa"/>
          </w:tcPr>
          <w:p w:rsidR="00AA37E4" w:rsidRPr="00C10560" w:rsidRDefault="00AA37E4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форма сдачи заданий (телефон, почта и т.д.)</w:t>
            </w:r>
          </w:p>
        </w:tc>
      </w:tr>
      <w:tr w:rsidR="00A247AA" w:rsidRPr="00C10560" w:rsidTr="00447674">
        <w:tc>
          <w:tcPr>
            <w:tcW w:w="1135" w:type="dxa"/>
          </w:tcPr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247AA" w:rsidRPr="00C10560" w:rsidRDefault="00A247AA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F43A1" w:rsidRPr="005F43A1" w:rsidRDefault="005F43A1" w:rsidP="005F43A1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5F43A1">
              <w:rPr>
                <w:rFonts w:ascii="Times New Roman" w:eastAsia="Times New Roman" w:hAnsi="Times New Roman"/>
                <w:lang w:eastAsia="ru-RU"/>
              </w:rPr>
              <w:t>Мюзикл</w:t>
            </w:r>
            <w:r>
              <w:rPr>
                <w:rFonts w:ascii="Times New Roman" w:eastAsia="Times New Roman" w:hAnsi="Times New Roman"/>
                <w:lang w:eastAsia="ru-RU"/>
              </w:rPr>
              <w:t xml:space="preserve">. </w:t>
            </w:r>
          </w:p>
          <w:p w:rsidR="00A14FF0" w:rsidRPr="00C10560" w:rsidRDefault="00A14FF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5F43A1" w:rsidRDefault="00894F2D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BA01DC" w:rsidRPr="00BA01DC">
              <w:rPr>
                <w:rFonts w:ascii="Times New Roman" w:hAnsi="Times New Roman"/>
              </w:rPr>
              <w:t xml:space="preserve">Презентация </w:t>
            </w:r>
            <w:r w:rsidR="00BA01DC">
              <w:rPr>
                <w:rFonts w:ascii="Times New Roman" w:hAnsi="Times New Roman"/>
              </w:rPr>
              <w:t xml:space="preserve"> по музыке</w:t>
            </w:r>
            <w:r w:rsidR="00BA01DC" w:rsidRPr="00BA01DC">
              <w:rPr>
                <w:rFonts w:ascii="Times New Roman" w:hAnsi="Times New Roman"/>
              </w:rPr>
              <w:t xml:space="preserve"> для уч-ся 3 класса программа «Планета знаний» система уроков по учебнику</w:t>
            </w:r>
            <w:r w:rsidR="00BA01DC">
              <w:rPr>
                <w:rFonts w:ascii="Times New Roman" w:hAnsi="Times New Roman"/>
              </w:rPr>
              <w:t xml:space="preserve"> Баклановой Т.И.</w:t>
            </w:r>
            <w:r w:rsidR="00250821">
              <w:rPr>
                <w:rFonts w:ascii="Times New Roman" w:hAnsi="Times New Roman"/>
              </w:rPr>
              <w:t xml:space="preserve"> «Мюзикл».</w:t>
            </w:r>
          </w:p>
          <w:p w:rsidR="00A247AA" w:rsidRDefault="00A14FF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2.Учебник (с.94-95)</w:t>
            </w:r>
          </w:p>
          <w:p w:rsidR="00C10560" w:rsidRPr="00C10560" w:rsidRDefault="00C10560" w:rsidP="00A14FF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</w:tcPr>
          <w:p w:rsidR="005F43A1" w:rsidRDefault="00A247AA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1.Просмотреть </w:t>
            </w:r>
            <w:r w:rsidR="005F43A1">
              <w:rPr>
                <w:rFonts w:ascii="Times New Roman" w:hAnsi="Times New Roman"/>
                <w:sz w:val="24"/>
                <w:szCs w:val="24"/>
              </w:rPr>
              <w:t>презентацию</w:t>
            </w:r>
            <w:r w:rsidR="00BA01DC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A01DC" w:rsidRDefault="00BA01DC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2.Прочитать теоретический материал по учебнику.</w:t>
            </w:r>
          </w:p>
          <w:p w:rsidR="00195A70" w:rsidRDefault="00BA01DC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  <w:r w:rsidR="00195A70">
              <w:rPr>
                <w:rFonts w:ascii="Times New Roman" w:hAnsi="Times New Roman"/>
                <w:sz w:val="24"/>
                <w:szCs w:val="24"/>
              </w:rPr>
              <w:t>Просмотреть мюзикл</w:t>
            </w:r>
          </w:p>
          <w:p w:rsidR="00BA01DC" w:rsidRPr="00C10560" w:rsidRDefault="00195A70" w:rsidP="005F43A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«Волк и семеро козлят»,</w:t>
            </w:r>
            <w:r w:rsidR="0044767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написать отзыв.</w:t>
            </w:r>
          </w:p>
          <w:p w:rsidR="00A247AA" w:rsidRPr="00C10560" w:rsidRDefault="00A247AA" w:rsidP="00C1056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A247AA" w:rsidRPr="00C10560" w:rsidRDefault="00A247AA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A247AA" w:rsidRPr="00C10560" w:rsidRDefault="00A247AA" w:rsidP="00195A70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Отправка фото </w:t>
            </w:r>
            <w:r w:rsidR="00195A70">
              <w:rPr>
                <w:rFonts w:ascii="Times New Roman" w:hAnsi="Times New Roman"/>
                <w:sz w:val="24"/>
                <w:szCs w:val="24"/>
              </w:rPr>
              <w:t xml:space="preserve">отзыва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C10560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6E1B00" w:rsidRPr="00C10560" w:rsidTr="00447674">
        <w:tc>
          <w:tcPr>
            <w:tcW w:w="1135" w:type="dxa"/>
          </w:tcPr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E1B00" w:rsidRPr="00C10560" w:rsidRDefault="006E1B00" w:rsidP="00940900">
            <w:pPr>
              <w:pStyle w:val="a8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6E1B00" w:rsidRPr="00C10560" w:rsidRDefault="00894F2D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5F43A1">
              <w:rPr>
                <w:rFonts w:ascii="Times New Roman" w:eastAsia="Times New Roman" w:hAnsi="Times New Roman"/>
                <w:lang w:eastAsia="ru-RU"/>
              </w:rPr>
              <w:t>Музыкальные музеи</w:t>
            </w:r>
            <w:r>
              <w:rPr>
                <w:rFonts w:ascii="Times New Roman" w:eastAsia="Times New Roman" w:hAnsi="Times New Roman"/>
                <w:lang w:eastAsia="ru-RU"/>
              </w:rPr>
              <w:t>.</w:t>
            </w:r>
            <w:r w:rsidR="00BA01DC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894F2D">
              <w:rPr>
                <w:rFonts w:ascii="Times New Roman" w:eastAsia="Times New Roman" w:hAnsi="Times New Roman"/>
                <w:lang w:eastAsia="ru-RU"/>
              </w:rPr>
              <w:t>Музыкальные инструменты</w:t>
            </w:r>
          </w:p>
          <w:p w:rsidR="00894F2D" w:rsidRDefault="00894F2D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  <w:p w:rsidR="00250821" w:rsidRDefault="00250821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  <w:r w:rsidRPr="00BA01DC">
              <w:rPr>
                <w:rFonts w:ascii="Times New Roman" w:hAnsi="Times New Roman"/>
              </w:rPr>
              <w:t xml:space="preserve">Презентация </w:t>
            </w:r>
            <w:r>
              <w:rPr>
                <w:rFonts w:ascii="Times New Roman" w:hAnsi="Times New Roman"/>
              </w:rPr>
              <w:t xml:space="preserve"> по музыке</w:t>
            </w:r>
            <w:r w:rsidRPr="00BA01DC">
              <w:rPr>
                <w:rFonts w:ascii="Times New Roman" w:hAnsi="Times New Roman"/>
              </w:rPr>
              <w:t xml:space="preserve"> для уч-ся 3 класса программа «Планета знаний» система уроков по учебнику</w:t>
            </w:r>
            <w:r>
              <w:rPr>
                <w:rFonts w:ascii="Times New Roman" w:hAnsi="Times New Roman"/>
              </w:rPr>
              <w:t xml:space="preserve"> Баклановой Т.И. «Музыкальные музеи».</w:t>
            </w:r>
          </w:p>
          <w:p w:rsidR="006E1B0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2.</w:t>
            </w:r>
            <w:r w:rsidR="00250821">
              <w:rPr>
                <w:rFonts w:ascii="Times New Roman" w:hAnsi="Times New Roman"/>
                <w:sz w:val="24"/>
                <w:szCs w:val="24"/>
              </w:rPr>
              <w:t xml:space="preserve"> Учебник (с.102-111)</w:t>
            </w:r>
          </w:p>
          <w:p w:rsidR="00C10560" w:rsidRPr="00C10560" w:rsidRDefault="00C1056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261" w:type="dxa"/>
          </w:tcPr>
          <w:p w:rsidR="00250821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1.Просмотреть </w:t>
            </w:r>
            <w:r>
              <w:rPr>
                <w:rFonts w:ascii="Times New Roman" w:hAnsi="Times New Roman"/>
                <w:sz w:val="24"/>
                <w:szCs w:val="24"/>
              </w:rPr>
              <w:t>презентацию.</w:t>
            </w:r>
          </w:p>
          <w:p w:rsidR="00250821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2.Прочитать теоретический материал по учебнику.</w:t>
            </w:r>
          </w:p>
          <w:p w:rsidR="00A34DB0" w:rsidRPr="00C10560" w:rsidRDefault="00250821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3.Прослушать песню «Весёлый барабанщик», исполнить под музыку.</w:t>
            </w:r>
          </w:p>
        </w:tc>
        <w:tc>
          <w:tcPr>
            <w:tcW w:w="1134" w:type="dxa"/>
          </w:tcPr>
          <w:p w:rsidR="006E1B00" w:rsidRPr="00C10560" w:rsidRDefault="006E1B00" w:rsidP="0016660F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6E1B00" w:rsidRPr="00C10560" w:rsidRDefault="006E1B00" w:rsidP="00250821">
            <w:pPr>
              <w:pStyle w:val="a8"/>
              <w:rPr>
                <w:rFonts w:ascii="Times New Roman" w:hAnsi="Times New Roman"/>
                <w:sz w:val="24"/>
                <w:szCs w:val="24"/>
              </w:rPr>
            </w:pP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Отправка </w:t>
            </w:r>
            <w:r w:rsidR="00250821">
              <w:rPr>
                <w:rFonts w:ascii="Times New Roman" w:hAnsi="Times New Roman"/>
                <w:sz w:val="24"/>
                <w:szCs w:val="24"/>
              </w:rPr>
              <w:t xml:space="preserve">видео </w:t>
            </w:r>
            <w:proofErr w:type="spellStart"/>
            <w:r w:rsidR="00250821">
              <w:rPr>
                <w:rFonts w:ascii="Times New Roman" w:hAnsi="Times New Roman"/>
                <w:sz w:val="24"/>
                <w:szCs w:val="24"/>
              </w:rPr>
              <w:t>исполне</w:t>
            </w:r>
            <w:r w:rsidR="00447674">
              <w:rPr>
                <w:rFonts w:ascii="Times New Roman" w:hAnsi="Times New Roman"/>
                <w:sz w:val="24"/>
                <w:szCs w:val="24"/>
              </w:rPr>
              <w:t>-</w:t>
            </w:r>
            <w:r w:rsidR="00250821">
              <w:rPr>
                <w:rFonts w:ascii="Times New Roman" w:hAnsi="Times New Roman"/>
                <w:sz w:val="24"/>
                <w:szCs w:val="24"/>
              </w:rPr>
              <w:t>ния</w:t>
            </w:r>
            <w:proofErr w:type="spellEnd"/>
            <w:r w:rsidR="00250821">
              <w:rPr>
                <w:rFonts w:ascii="Times New Roman" w:hAnsi="Times New Roman"/>
                <w:sz w:val="24"/>
                <w:szCs w:val="24"/>
              </w:rPr>
              <w:t xml:space="preserve"> песни </w:t>
            </w:r>
            <w:r w:rsidRPr="00C10560"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proofErr w:type="spellStart"/>
            <w:r w:rsidRPr="00C10560">
              <w:rPr>
                <w:rFonts w:ascii="Times New Roman" w:hAnsi="Times New Roman"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</w:p>
        </w:tc>
      </w:tr>
    </w:tbl>
    <w:p w:rsidR="005A3D2D" w:rsidRPr="005A3D2D" w:rsidRDefault="005A3D2D" w:rsidP="000A2C5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sectPr w:rsidR="005A3D2D" w:rsidRPr="005A3D2D" w:rsidSect="0016660F">
      <w:pgSz w:w="11906" w:h="16838"/>
      <w:pgMar w:top="284" w:right="426" w:bottom="284" w:left="56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D27FEE"/>
    <w:multiLevelType w:val="hybridMultilevel"/>
    <w:tmpl w:val="671AA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F328DC"/>
    <w:multiLevelType w:val="hybridMultilevel"/>
    <w:tmpl w:val="FAD203F0"/>
    <w:lvl w:ilvl="0" w:tplc="81B2F4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D0735"/>
    <w:multiLevelType w:val="hybridMultilevel"/>
    <w:tmpl w:val="41523618"/>
    <w:lvl w:ilvl="0" w:tplc="C26AFD1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 w15:restartNumberingAfterBreak="0">
    <w:nsid w:val="38001C3C"/>
    <w:multiLevelType w:val="hybridMultilevel"/>
    <w:tmpl w:val="04626352"/>
    <w:lvl w:ilvl="0" w:tplc="5128E14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86433CF"/>
    <w:multiLevelType w:val="hybridMultilevel"/>
    <w:tmpl w:val="5F105908"/>
    <w:lvl w:ilvl="0" w:tplc="DD522A6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D950C70"/>
    <w:multiLevelType w:val="hybridMultilevel"/>
    <w:tmpl w:val="F456192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FF0622D"/>
    <w:multiLevelType w:val="multilevel"/>
    <w:tmpl w:val="39746496"/>
    <w:lvl w:ilvl="0">
      <w:start w:val="1"/>
      <w:numFmt w:val="decimal"/>
      <w:lvlText w:val="%1."/>
      <w:lvlJc w:val="left"/>
      <w:pPr>
        <w:ind w:left="599" w:hanging="284"/>
      </w:pPr>
      <w:rPr>
        <w:rFonts w:ascii="Times New Roman" w:eastAsia="Times New Roman" w:hAnsi="Times New Roman" w:cs="Times New Roman" w:hint="default"/>
        <w:b/>
        <w:bCs/>
        <w:spacing w:val="-17"/>
        <w:w w:val="100"/>
        <w:sz w:val="24"/>
        <w:szCs w:val="24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743" w:hanging="571"/>
      </w:pPr>
      <w:rPr>
        <w:rFonts w:hint="default"/>
        <w:spacing w:val="-11"/>
        <w:w w:val="100"/>
        <w:lang w:val="ru-RU" w:eastAsia="ru-RU" w:bidi="ru-RU"/>
      </w:rPr>
    </w:lvl>
    <w:lvl w:ilvl="2">
      <w:numFmt w:val="bullet"/>
      <w:lvlText w:val=""/>
      <w:lvlJc w:val="left"/>
      <w:pPr>
        <w:ind w:left="1037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3">
      <w:numFmt w:val="bullet"/>
      <w:lvlText w:val=""/>
      <w:lvlJc w:val="left"/>
      <w:pPr>
        <w:ind w:left="316" w:hanging="571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4">
      <w:numFmt w:val="bullet"/>
      <w:lvlText w:val="•"/>
      <w:lvlJc w:val="left"/>
      <w:pPr>
        <w:ind w:left="1040" w:hanging="571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2604" w:hanging="571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4168" w:hanging="571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5732" w:hanging="571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7296" w:hanging="571"/>
      </w:pPr>
      <w:rPr>
        <w:rFonts w:hint="default"/>
        <w:lang w:val="ru-RU" w:eastAsia="ru-RU" w:bidi="ru-RU"/>
      </w:rPr>
    </w:lvl>
  </w:abstractNum>
  <w:num w:numId="1">
    <w:abstractNumId w:val="2"/>
  </w:num>
  <w:num w:numId="2">
    <w:abstractNumId w:val="6"/>
  </w:num>
  <w:num w:numId="3">
    <w:abstractNumId w:val="0"/>
  </w:num>
  <w:num w:numId="4">
    <w:abstractNumId w:val="7"/>
  </w:num>
  <w:num w:numId="5">
    <w:abstractNumId w:val="3"/>
  </w:num>
  <w:num w:numId="6">
    <w:abstractNumId w:val="4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9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6DCA"/>
    <w:rsid w:val="000343BC"/>
    <w:rsid w:val="000904EF"/>
    <w:rsid w:val="000A2C59"/>
    <w:rsid w:val="000F65DB"/>
    <w:rsid w:val="00117145"/>
    <w:rsid w:val="00145877"/>
    <w:rsid w:val="0016660F"/>
    <w:rsid w:val="00195A70"/>
    <w:rsid w:val="001D3C38"/>
    <w:rsid w:val="00250821"/>
    <w:rsid w:val="00255DBD"/>
    <w:rsid w:val="002D3E43"/>
    <w:rsid w:val="00401592"/>
    <w:rsid w:val="0040669D"/>
    <w:rsid w:val="00411817"/>
    <w:rsid w:val="00435232"/>
    <w:rsid w:val="00447674"/>
    <w:rsid w:val="0049004E"/>
    <w:rsid w:val="00542DD0"/>
    <w:rsid w:val="00561ED4"/>
    <w:rsid w:val="005A19AC"/>
    <w:rsid w:val="005A3D2D"/>
    <w:rsid w:val="005F43A1"/>
    <w:rsid w:val="00636D3D"/>
    <w:rsid w:val="00637A7E"/>
    <w:rsid w:val="00673B12"/>
    <w:rsid w:val="006A18A4"/>
    <w:rsid w:val="006B4141"/>
    <w:rsid w:val="006E1B00"/>
    <w:rsid w:val="00721656"/>
    <w:rsid w:val="00721C44"/>
    <w:rsid w:val="007354FB"/>
    <w:rsid w:val="007D5B7B"/>
    <w:rsid w:val="00891266"/>
    <w:rsid w:val="00894F2D"/>
    <w:rsid w:val="00940900"/>
    <w:rsid w:val="009E264A"/>
    <w:rsid w:val="00A14FF0"/>
    <w:rsid w:val="00A247AA"/>
    <w:rsid w:val="00A34DB0"/>
    <w:rsid w:val="00A350F3"/>
    <w:rsid w:val="00AA37E4"/>
    <w:rsid w:val="00AA7C13"/>
    <w:rsid w:val="00B64626"/>
    <w:rsid w:val="00BA01DC"/>
    <w:rsid w:val="00BC5E1C"/>
    <w:rsid w:val="00C10560"/>
    <w:rsid w:val="00C7555E"/>
    <w:rsid w:val="00C86209"/>
    <w:rsid w:val="00D86DCA"/>
    <w:rsid w:val="00D91411"/>
    <w:rsid w:val="00F030CC"/>
    <w:rsid w:val="00F14018"/>
    <w:rsid w:val="00F86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BA00B4"/>
  <w15:docId w15:val="{344BC2CF-62E0-40DE-B556-C000708AE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37A7E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354FB"/>
    <w:pPr>
      <w:ind w:left="720"/>
      <w:contextualSpacing/>
    </w:pPr>
  </w:style>
  <w:style w:type="table" w:styleId="a4">
    <w:name w:val="Table Grid"/>
    <w:basedOn w:val="a1"/>
    <w:uiPriority w:val="59"/>
    <w:rsid w:val="007354FB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5">
    <w:name w:val="Body Text"/>
    <w:basedOn w:val="a"/>
    <w:link w:val="a6"/>
    <w:uiPriority w:val="1"/>
    <w:qFormat/>
    <w:rsid w:val="005A3D2D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ru-RU" w:bidi="ru-RU"/>
    </w:rPr>
  </w:style>
  <w:style w:type="character" w:customStyle="1" w:styleId="a6">
    <w:name w:val="Основной текст Знак"/>
    <w:link w:val="a5"/>
    <w:uiPriority w:val="1"/>
    <w:rsid w:val="005A3D2D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11">
    <w:name w:val="Заголовок 11"/>
    <w:basedOn w:val="a"/>
    <w:uiPriority w:val="1"/>
    <w:qFormat/>
    <w:rsid w:val="005A3D2D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/>
      <w:b/>
      <w:bCs/>
      <w:sz w:val="24"/>
      <w:szCs w:val="24"/>
      <w:lang w:eastAsia="ru-RU" w:bidi="ru-RU"/>
    </w:rPr>
  </w:style>
  <w:style w:type="character" w:styleId="a7">
    <w:name w:val="Hyperlink"/>
    <w:uiPriority w:val="99"/>
    <w:unhideWhenUsed/>
    <w:rsid w:val="00401592"/>
    <w:rPr>
      <w:color w:val="0000FF"/>
      <w:u w:val="single"/>
    </w:rPr>
  </w:style>
  <w:style w:type="paragraph" w:styleId="a8">
    <w:name w:val="No Spacing"/>
    <w:uiPriority w:val="1"/>
    <w:qFormat/>
    <w:rsid w:val="0016660F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23\Desktop\&#1076;&#1080;&#1089;&#1090;.&#1086;&#1073;&#1091;&#1095;%20&#1095;&#1077;&#1088;&#1085;&#1086;&#1074;&#1080;&#1082;\&#1050;&#1058;&#1055;%20&#1087;&#1086;%20&#1084;&#1072;&#1090;&#1077;&#1084;&#1072;&#1090;&#1080;&#1082;&#1077;%201-12%20&#1072;&#1087;&#1088;&#1077;&#1083;&#1103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D81C9D-63E9-4D04-8AEC-2B1DCDCBE8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КТП по математике 1-12 апреля.dot</Template>
  <TotalTime>4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1253</CharactersWithSpaces>
  <SharedDoc>false</SharedDoc>
  <HLinks>
    <vt:vector size="6" baseType="variant">
      <vt:variant>
        <vt:i4>1179706</vt:i4>
      </vt:variant>
      <vt:variant>
        <vt:i4>0</vt:i4>
      </vt:variant>
      <vt:variant>
        <vt:i4>0</vt:i4>
      </vt:variant>
      <vt:variant>
        <vt:i4>5</vt:i4>
      </vt:variant>
      <vt:variant>
        <vt:lpwstr>mailto:exbntkm21@mail.ru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Капалыгина Роза</cp:lastModifiedBy>
  <cp:revision>3</cp:revision>
  <dcterms:created xsi:type="dcterms:W3CDTF">2020-03-28T20:06:00Z</dcterms:created>
  <dcterms:modified xsi:type="dcterms:W3CDTF">2020-03-28T21:10:00Z</dcterms:modified>
</cp:coreProperties>
</file>